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1A047F" w:rsidRPr="004F1398">
        <w:trPr>
          <w:trHeight w:val="1280"/>
        </w:trPr>
        <w:tc>
          <w:tcPr>
            <w:tcW w:w="4356" w:type="dxa"/>
          </w:tcPr>
          <w:p w:rsidR="001A047F" w:rsidRPr="00062399" w:rsidRDefault="001A047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1A047F" w:rsidRPr="00062399" w:rsidRDefault="001A047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1A047F" w:rsidRPr="004F1398" w:rsidRDefault="001A047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1A047F" w:rsidRPr="004F1398" w:rsidRDefault="001A047F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1A047F" w:rsidRPr="004F1398" w:rsidRDefault="001A047F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1A047F" w:rsidRPr="004F1398" w:rsidRDefault="001A047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1A047F" w:rsidRPr="004F1398" w:rsidRDefault="001A047F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1A047F" w:rsidRPr="004F1398">
        <w:trPr>
          <w:trHeight w:val="363"/>
        </w:trPr>
        <w:tc>
          <w:tcPr>
            <w:tcW w:w="10065" w:type="dxa"/>
            <w:gridSpan w:val="2"/>
          </w:tcPr>
          <w:p w:rsidR="001A047F" w:rsidRPr="00AF37CC" w:rsidRDefault="001A047F" w:rsidP="004633B1">
            <w:pPr>
              <w:pStyle w:val="BodyText"/>
              <w:spacing w:after="0" w:line="340" w:lineRule="exact"/>
              <w:jc w:val="right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 22  tháng 8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</w:p>
        </w:tc>
      </w:tr>
    </w:tbl>
    <w:p w:rsidR="001A047F" w:rsidRDefault="001A047F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1A047F" w:rsidRDefault="001A047F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1A047F" w:rsidRDefault="001A047F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1A047F" w:rsidRDefault="001A047F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1A047F" w:rsidRPr="00AF37CC" w:rsidRDefault="001A047F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1A047F" w:rsidRDefault="001A047F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1A047F" w:rsidRDefault="001A047F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khóa 2016 Ôtô như sau:</w:t>
      </w:r>
    </w:p>
    <w:p w:rsidR="001A047F" w:rsidRPr="00475E82" w:rsidRDefault="001A047F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 w:rsidRPr="00B429F2">
        <w:rPr>
          <w:rFonts w:ascii="Times New Roman" w:hAnsi="Times New Roman" w:cs="Times New Roman"/>
          <w:color w:val="000000"/>
          <w:sz w:val="26"/>
          <w:szCs w:val="26"/>
        </w:rPr>
        <w:t xml:space="preserve">Môn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nguyên lý chi tiết máy: </w:t>
      </w:r>
    </w:p>
    <w:p w:rsidR="001A047F" w:rsidRPr="00475E82" w:rsidRDefault="001A047F" w:rsidP="00475E82">
      <w:pPr>
        <w:pStyle w:val="ListParagraph"/>
        <w:spacing w:before="60" w:line="320" w:lineRule="exact"/>
        <w:ind w:left="630" w:righ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75E82">
        <w:rPr>
          <w:rFonts w:ascii="Times New Roman" w:hAnsi="Times New Roman" w:cs="Times New Roman"/>
          <w:color w:val="000000"/>
          <w:sz w:val="26"/>
          <w:szCs w:val="26"/>
        </w:rPr>
        <w:t xml:space="preserve">+ Lớp 16CĐ-Ô3 học thứ hai tiết 1-3 chuyển sang học thứ năm tiết 1-3 và lớp 16CĐ-Ô10 học thứ hai tiết 4-6 chuyển sang học thứ năm tiết 4-6 thầy Nguyễn Thành Long dạy; </w:t>
      </w:r>
    </w:p>
    <w:p w:rsidR="001A047F" w:rsidRPr="00DE5978" w:rsidRDefault="001A047F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Môn Cad/Cam cơ bản: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-CTM5 Thầy Trần Minh Thông dạy đổi cho thầy Nguyễn Tiến Nhân.</w:t>
      </w:r>
    </w:p>
    <w:p w:rsidR="001A047F" w:rsidRPr="00475E82" w:rsidRDefault="001A047F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Môn trang bị điện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16CĐ-</w:t>
      </w:r>
      <w:r>
        <w:rPr>
          <w:rFonts w:ascii="Times New Roman" w:hAnsi="Times New Roman" w:cs="Times New Roman"/>
          <w:color w:val="000000"/>
          <w:sz w:val="26"/>
          <w:szCs w:val="26"/>
        </w:rPr>
        <w:t>CNC1 từ tiết 1-6 chuyển sang tiết 7-12 thầy Ngô Hoàng Anh dạy (từ tuần 21).</w:t>
      </w:r>
    </w:p>
    <w:p w:rsidR="001A047F" w:rsidRDefault="001A047F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1A047F" w:rsidRDefault="001A047F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1A047F" w:rsidRPr="008C515B">
        <w:trPr>
          <w:jc w:val="center"/>
        </w:trPr>
        <w:tc>
          <w:tcPr>
            <w:tcW w:w="2108" w:type="dxa"/>
          </w:tcPr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1A047F" w:rsidRPr="008C515B" w:rsidRDefault="001A047F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1A047F" w:rsidRPr="008C515B">
        <w:trPr>
          <w:jc w:val="center"/>
        </w:trPr>
        <w:tc>
          <w:tcPr>
            <w:tcW w:w="2108" w:type="dxa"/>
          </w:tcPr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1A047F" w:rsidRPr="008C515B" w:rsidRDefault="001A047F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1A047F" w:rsidRPr="008C515B" w:rsidRDefault="001A047F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1A047F" w:rsidRPr="00AF37CC" w:rsidRDefault="001A047F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A047F" w:rsidRPr="00027CB9" w:rsidRDefault="001A047F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1A047F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3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23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16"/>
  </w:num>
  <w:num w:numId="12">
    <w:abstractNumId w:val="3"/>
  </w:num>
  <w:num w:numId="13">
    <w:abstractNumId w:val="0"/>
  </w:num>
  <w:num w:numId="14">
    <w:abstractNumId w:val="25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435C"/>
    <w:rsid w:val="00027CB9"/>
    <w:rsid w:val="00033D24"/>
    <w:rsid w:val="00043353"/>
    <w:rsid w:val="00054A44"/>
    <w:rsid w:val="00062399"/>
    <w:rsid w:val="000731A7"/>
    <w:rsid w:val="00076268"/>
    <w:rsid w:val="000A0E95"/>
    <w:rsid w:val="000A6886"/>
    <w:rsid w:val="000B55CF"/>
    <w:rsid w:val="000D42CF"/>
    <w:rsid w:val="000D57A3"/>
    <w:rsid w:val="000D7A58"/>
    <w:rsid w:val="000E5DA5"/>
    <w:rsid w:val="000F57A5"/>
    <w:rsid w:val="000F5A5B"/>
    <w:rsid w:val="001048E0"/>
    <w:rsid w:val="00105909"/>
    <w:rsid w:val="001315A4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7C90"/>
    <w:rsid w:val="001A7D98"/>
    <w:rsid w:val="001B5549"/>
    <w:rsid w:val="001C6145"/>
    <w:rsid w:val="001E66E6"/>
    <w:rsid w:val="001F6F8E"/>
    <w:rsid w:val="00211BF8"/>
    <w:rsid w:val="0021491F"/>
    <w:rsid w:val="00214C0B"/>
    <w:rsid w:val="00217803"/>
    <w:rsid w:val="00221AA1"/>
    <w:rsid w:val="0023611B"/>
    <w:rsid w:val="002434E3"/>
    <w:rsid w:val="00244880"/>
    <w:rsid w:val="00255E61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15124"/>
    <w:rsid w:val="00331A59"/>
    <w:rsid w:val="00332A13"/>
    <w:rsid w:val="00334990"/>
    <w:rsid w:val="00335963"/>
    <w:rsid w:val="00335968"/>
    <w:rsid w:val="00344FDF"/>
    <w:rsid w:val="00345BB7"/>
    <w:rsid w:val="00350491"/>
    <w:rsid w:val="00355A60"/>
    <w:rsid w:val="0035799D"/>
    <w:rsid w:val="00381195"/>
    <w:rsid w:val="0038309D"/>
    <w:rsid w:val="00392F06"/>
    <w:rsid w:val="003A173B"/>
    <w:rsid w:val="003A3A48"/>
    <w:rsid w:val="003B0B2D"/>
    <w:rsid w:val="003C3126"/>
    <w:rsid w:val="003C6F6B"/>
    <w:rsid w:val="003E070F"/>
    <w:rsid w:val="003E0F1B"/>
    <w:rsid w:val="003F20D5"/>
    <w:rsid w:val="003F39E6"/>
    <w:rsid w:val="00402267"/>
    <w:rsid w:val="0040781F"/>
    <w:rsid w:val="00410BBD"/>
    <w:rsid w:val="00412254"/>
    <w:rsid w:val="00414C35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16506"/>
    <w:rsid w:val="0052446F"/>
    <w:rsid w:val="00533075"/>
    <w:rsid w:val="00540B6E"/>
    <w:rsid w:val="0054645E"/>
    <w:rsid w:val="00550199"/>
    <w:rsid w:val="00551350"/>
    <w:rsid w:val="00551FF6"/>
    <w:rsid w:val="005633A8"/>
    <w:rsid w:val="00566995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F42B6"/>
    <w:rsid w:val="00637AB5"/>
    <w:rsid w:val="00637D3C"/>
    <w:rsid w:val="0064255C"/>
    <w:rsid w:val="00646CB5"/>
    <w:rsid w:val="0065633F"/>
    <w:rsid w:val="00656DEA"/>
    <w:rsid w:val="00687280"/>
    <w:rsid w:val="00697620"/>
    <w:rsid w:val="006A5DD6"/>
    <w:rsid w:val="006B061C"/>
    <w:rsid w:val="006D4319"/>
    <w:rsid w:val="006D7B92"/>
    <w:rsid w:val="00715A6D"/>
    <w:rsid w:val="00717973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6354"/>
    <w:rsid w:val="00997AAA"/>
    <w:rsid w:val="009A3D66"/>
    <w:rsid w:val="009C436D"/>
    <w:rsid w:val="009D1BF7"/>
    <w:rsid w:val="009E50B2"/>
    <w:rsid w:val="009E6775"/>
    <w:rsid w:val="009F6433"/>
    <w:rsid w:val="00A16B19"/>
    <w:rsid w:val="00A20C28"/>
    <w:rsid w:val="00A3668F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4C9A"/>
    <w:rsid w:val="00AD7E5B"/>
    <w:rsid w:val="00AE21DD"/>
    <w:rsid w:val="00AF37CC"/>
    <w:rsid w:val="00B339ED"/>
    <w:rsid w:val="00B4275E"/>
    <w:rsid w:val="00B429F2"/>
    <w:rsid w:val="00B67073"/>
    <w:rsid w:val="00B9285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76F6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93017"/>
    <w:rsid w:val="00CA0178"/>
    <w:rsid w:val="00CA0375"/>
    <w:rsid w:val="00CA0BE3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C2162"/>
    <w:rsid w:val="00DC524D"/>
    <w:rsid w:val="00DD042C"/>
    <w:rsid w:val="00DD11DD"/>
    <w:rsid w:val="00DE0F68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5CE7"/>
    <w:rsid w:val="00EA242A"/>
    <w:rsid w:val="00EA5672"/>
    <w:rsid w:val="00EB1DC4"/>
    <w:rsid w:val="00EB7A76"/>
    <w:rsid w:val="00ED01F5"/>
    <w:rsid w:val="00ED4CC9"/>
    <w:rsid w:val="00EE1EAF"/>
    <w:rsid w:val="00EE56D8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87DE2"/>
    <w:rsid w:val="00FA29A1"/>
    <w:rsid w:val="00FB73FE"/>
    <w:rsid w:val="00FC03D0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12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1034</TotalTime>
  <Pages>1</Pages>
  <Words>158</Words>
  <Characters>907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8</cp:revision>
  <cp:lastPrinted>2016-08-20T03:50:00Z</cp:lastPrinted>
  <dcterms:created xsi:type="dcterms:W3CDTF">2018-01-15T14:32:00Z</dcterms:created>
  <dcterms:modified xsi:type="dcterms:W3CDTF">2018-01-16T09:42:00Z</dcterms:modified>
</cp:coreProperties>
</file>